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013F7C" w:rsidP="00AD5BC5">
            <w:pPr>
              <w:jc w:val="both"/>
              <w:rPr>
                <w:b/>
              </w:rPr>
            </w:pPr>
            <w:r w:rsidRPr="00013F7C">
              <w:rPr>
                <w:b/>
              </w:rPr>
              <w:t>Autorización de inscripción y cancelación de comercializadores masivos</w:t>
            </w:r>
            <w:r w:rsidR="008A108D" w:rsidRPr="00D56EFA">
              <w:rPr>
                <w:b/>
              </w:rPr>
              <w:t>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16/09/2014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2</w:t>
            </w:r>
            <w:r w:rsidR="00F16ECF">
              <w:rPr>
                <w:b/>
              </w:rPr>
              <w:t>0/07</w:t>
            </w:r>
            <w:r w:rsidRPr="005A00E9">
              <w:rPr>
                <w:b/>
              </w:rPr>
              <w:t xml:space="preserve">/2016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013F7C" w:rsidRPr="00C1238A" w:rsidRDefault="00013F7C" w:rsidP="00013F7C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013F7C" w:rsidRDefault="00013F7C" w:rsidP="00013F7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Seguros: Artículos</w:t>
      </w:r>
      <w:r w:rsidRPr="00AB4518">
        <w:rPr>
          <w:szCs w:val="20"/>
          <w:lang w:val="es-SV"/>
        </w:rPr>
        <w:t xml:space="preserve"> </w:t>
      </w:r>
      <w:r>
        <w:rPr>
          <w:szCs w:val="20"/>
          <w:lang w:val="es-SV"/>
        </w:rPr>
        <w:t>51 y 52</w:t>
      </w:r>
      <w:r w:rsidRPr="00AB4518">
        <w:rPr>
          <w:szCs w:val="20"/>
          <w:lang w:val="es-SV"/>
        </w:rPr>
        <w:t xml:space="preserve">. </w:t>
      </w:r>
    </w:p>
    <w:p w:rsidR="00013F7C" w:rsidRPr="00DF1E0C" w:rsidRDefault="00013F7C" w:rsidP="00013F7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013F7C">
        <w:rPr>
          <w:szCs w:val="24"/>
          <w:lang w:val="es-SV"/>
        </w:rPr>
        <w:t>Normas para el Registro de Entidades que Promuevan y Coloquen en Forma Masiva Pólizas de Seguros (NPS4-10)</w:t>
      </w:r>
    </w:p>
    <w:p w:rsidR="00013F7C" w:rsidRDefault="00013F7C" w:rsidP="00013F7C">
      <w:pPr>
        <w:pStyle w:val="Prrafodelista"/>
        <w:jc w:val="both"/>
        <w:rPr>
          <w:szCs w:val="20"/>
          <w:lang w:val="es-SV"/>
        </w:rPr>
      </w:pPr>
    </w:p>
    <w:p w:rsidR="00013F7C" w:rsidRPr="0088441B" w:rsidRDefault="00013F7C" w:rsidP="00013F7C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013F7C" w:rsidRDefault="00013F7C" w:rsidP="00013F7C">
      <w:pPr>
        <w:pStyle w:val="Ttulo2"/>
        <w:rPr>
          <w:rFonts w:asciiTheme="minorHAnsi" w:hAnsiTheme="minorHAnsi"/>
          <w:sz w:val="18"/>
          <w:szCs w:val="18"/>
          <w:lang w:val="es-SV"/>
        </w:rPr>
      </w:pPr>
    </w:p>
    <w:p w:rsidR="00013F7C" w:rsidRPr="00013F7C" w:rsidRDefault="00013F7C" w:rsidP="00013F7C">
      <w:pPr>
        <w:pStyle w:val="Ttulo2"/>
        <w:rPr>
          <w:rFonts w:asciiTheme="minorHAnsi" w:hAnsiTheme="minorHAnsi"/>
          <w:sz w:val="22"/>
          <w:szCs w:val="18"/>
        </w:rPr>
      </w:pPr>
      <w:r w:rsidRPr="00013F7C">
        <w:rPr>
          <w:rFonts w:asciiTheme="minorHAnsi" w:hAnsiTheme="minorHAnsi"/>
          <w:sz w:val="22"/>
          <w:szCs w:val="18"/>
        </w:rPr>
        <w:t>REQUISITOS PARA LA INSCRIPCIÓN</w:t>
      </w:r>
    </w:p>
    <w:p w:rsidR="00013F7C" w:rsidRPr="0006193A" w:rsidRDefault="00013F7C" w:rsidP="00013F7C">
      <w:pPr>
        <w:pStyle w:val="Encabezado"/>
        <w:jc w:val="both"/>
        <w:rPr>
          <w:sz w:val="18"/>
          <w:szCs w:val="18"/>
          <w:lang w:val="es-ES_tradnl"/>
        </w:rPr>
      </w:pPr>
    </w:p>
    <w:p w:rsidR="00013F7C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</w:pPr>
      <w:r w:rsidRPr="00A017FE">
        <w:rPr>
          <w:rFonts w:eastAsia="Times New Roman" w:cs="Times New Roman"/>
          <w:color w:val="000000"/>
          <w:lang w:eastAsia="es-SV"/>
        </w:rPr>
        <w:t xml:space="preserve">Solicitud </w:t>
      </w:r>
      <w:r>
        <w:rPr>
          <w:rFonts w:eastAsia="Times New Roman" w:cs="Times New Roman"/>
          <w:color w:val="000000"/>
          <w:lang w:eastAsia="es-SV"/>
        </w:rPr>
        <w:t xml:space="preserve">expresa </w:t>
      </w:r>
      <w:r w:rsidRPr="00A017FE">
        <w:rPr>
          <w:rFonts w:eastAsia="Times New Roman" w:cs="Times New Roman"/>
          <w:color w:val="000000"/>
          <w:lang w:eastAsia="es-SV"/>
        </w:rPr>
        <w:t>dirigida al Superintendente</w:t>
      </w:r>
      <w:r>
        <w:t>, s</w:t>
      </w:r>
      <w:r w:rsidRPr="00637CFE">
        <w:t xml:space="preserve">uscrita por </w:t>
      </w:r>
      <w:r>
        <w:t>el Presidente,</w:t>
      </w:r>
      <w:r w:rsidRPr="00637CFE">
        <w:t xml:space="preserve"> Representante Legal </w:t>
      </w:r>
      <w:r>
        <w:t xml:space="preserve"> </w:t>
      </w:r>
      <w:r w:rsidRPr="00637CFE">
        <w:t>o por un apoderado especialmente designado al efecto</w:t>
      </w:r>
      <w:r>
        <w:t>, que contenga:</w:t>
      </w:r>
    </w:p>
    <w:p w:rsidR="00013F7C" w:rsidRDefault="00013F7C" w:rsidP="00013F7C">
      <w:pPr>
        <w:pStyle w:val="Textoindependiente"/>
        <w:numPr>
          <w:ilvl w:val="0"/>
          <w:numId w:val="32"/>
        </w:numPr>
        <w:ind w:left="709" w:hanging="283"/>
        <w:jc w:val="both"/>
      </w:pPr>
      <w:r w:rsidRPr="00637CFE">
        <w:t>Nombre, razón social o denominación</w:t>
      </w:r>
      <w:r>
        <w:t xml:space="preserve"> del comercializador</w:t>
      </w:r>
    </w:p>
    <w:p w:rsidR="00013F7C" w:rsidRDefault="00013F7C" w:rsidP="00013F7C">
      <w:pPr>
        <w:pStyle w:val="Textoindependiente"/>
        <w:numPr>
          <w:ilvl w:val="0"/>
          <w:numId w:val="32"/>
        </w:numPr>
        <w:ind w:left="709" w:hanging="283"/>
        <w:jc w:val="both"/>
      </w:pPr>
      <w:r>
        <w:t>D</w:t>
      </w:r>
      <w:r w:rsidRPr="00637CFE">
        <w:t xml:space="preserve">irección particular </w:t>
      </w:r>
      <w:r>
        <w:t>del comercializador</w:t>
      </w:r>
    </w:p>
    <w:p w:rsidR="00013F7C" w:rsidRDefault="00013F7C" w:rsidP="00013F7C">
      <w:pPr>
        <w:pStyle w:val="Textoindependiente"/>
        <w:numPr>
          <w:ilvl w:val="0"/>
          <w:numId w:val="32"/>
        </w:numPr>
        <w:ind w:left="709" w:hanging="283"/>
        <w:jc w:val="both"/>
      </w:pPr>
      <w:r>
        <w:t>A</w:t>
      </w:r>
      <w:r w:rsidRPr="00637CFE">
        <w:t>ctividad o giro principal</w:t>
      </w:r>
      <w:r>
        <w:t xml:space="preserve"> del comercializador</w:t>
      </w:r>
    </w:p>
    <w:p w:rsidR="00013F7C" w:rsidRPr="003D485F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  <w:rPr>
          <w:bCs/>
        </w:rPr>
      </w:pPr>
      <w:r w:rsidRPr="003D485F">
        <w:t xml:space="preserve">Información del Comercializador </w:t>
      </w:r>
      <w:r>
        <w:t>que se debe remitir</w:t>
      </w:r>
      <w:r w:rsidRPr="003D485F">
        <w:t>:</w:t>
      </w:r>
    </w:p>
    <w:p w:rsidR="00013F7C" w:rsidRPr="003D485F" w:rsidRDefault="00013F7C" w:rsidP="00013F7C">
      <w:pPr>
        <w:pStyle w:val="Textoindependiente"/>
        <w:numPr>
          <w:ilvl w:val="0"/>
          <w:numId w:val="33"/>
        </w:numPr>
        <w:ind w:left="709" w:hanging="283"/>
        <w:jc w:val="both"/>
        <w:rPr>
          <w:bCs/>
        </w:rPr>
      </w:pPr>
      <w:r w:rsidRPr="003D485F">
        <w:t>Fotocopia</w:t>
      </w:r>
      <w:r>
        <w:t xml:space="preserve">s certificadas </w:t>
      </w:r>
      <w:r w:rsidRPr="003D485F">
        <w:t>del instrumento de constitución y de sus reformas, inscrita</w:t>
      </w:r>
      <w:r>
        <w:t>s</w:t>
      </w:r>
      <w:r w:rsidRPr="003D485F">
        <w:t xml:space="preserve"> en el Registro </w:t>
      </w:r>
      <w:r>
        <w:t>de Comercio</w:t>
      </w:r>
      <w:r w:rsidRPr="003D485F">
        <w:t>, en las que se advierta en forma literal o genérica que entre sus finalidades u objeto social, se encuentra la realización d</w:t>
      </w:r>
      <w:r>
        <w:t>e actos como el que se solicita.</w:t>
      </w:r>
    </w:p>
    <w:p w:rsidR="00013F7C" w:rsidRPr="00637CFE" w:rsidRDefault="00013F7C" w:rsidP="00013F7C">
      <w:pPr>
        <w:pStyle w:val="Textoindependiente"/>
        <w:numPr>
          <w:ilvl w:val="0"/>
          <w:numId w:val="33"/>
        </w:numPr>
        <w:ind w:left="709" w:hanging="283"/>
        <w:jc w:val="both"/>
      </w:pPr>
      <w:r w:rsidRPr="00637CFE">
        <w:t>Copia de la certificación del acuerdo administrativo de autorización para efectuar operaciones de promoción y colocación de pólizas de seguros, extendida por el administrador</w:t>
      </w:r>
      <w:r>
        <w:t xml:space="preserve"> competente del comercializador</w:t>
      </w:r>
    </w:p>
    <w:p w:rsidR="00013F7C" w:rsidRPr="00637CFE" w:rsidRDefault="00013F7C" w:rsidP="00013F7C">
      <w:pPr>
        <w:pStyle w:val="Textoindependiente"/>
        <w:numPr>
          <w:ilvl w:val="0"/>
          <w:numId w:val="33"/>
        </w:numPr>
        <w:ind w:left="709" w:hanging="283"/>
        <w:jc w:val="both"/>
      </w:pPr>
      <w:r w:rsidRPr="00637CFE">
        <w:t>Credencial del representante legal debidamente insc</w:t>
      </w:r>
      <w:r>
        <w:t>rita en el Registro de Comercio</w:t>
      </w:r>
      <w:r w:rsidRPr="00637CFE">
        <w:t xml:space="preserve"> </w:t>
      </w:r>
    </w:p>
    <w:p w:rsidR="00013F7C" w:rsidRPr="00637CFE" w:rsidRDefault="00013F7C" w:rsidP="00013F7C">
      <w:pPr>
        <w:pStyle w:val="Textoindependiente"/>
        <w:numPr>
          <w:ilvl w:val="0"/>
          <w:numId w:val="33"/>
        </w:numPr>
        <w:ind w:left="709" w:hanging="283"/>
        <w:jc w:val="both"/>
      </w:pPr>
      <w:r w:rsidRPr="00637CFE">
        <w:t>Estados financieros con el dictamen del auditor externo, correspondientes a los últimos dos años anteriores a la fecha</w:t>
      </w:r>
      <w:r>
        <w:t xml:space="preserve"> de la solicitud de inscripción</w:t>
      </w:r>
    </w:p>
    <w:p w:rsidR="00013F7C" w:rsidRPr="00637CFE" w:rsidRDefault="00013F7C" w:rsidP="00013F7C">
      <w:pPr>
        <w:pStyle w:val="Textoindependiente"/>
        <w:numPr>
          <w:ilvl w:val="0"/>
          <w:numId w:val="33"/>
        </w:numPr>
        <w:ind w:left="709" w:hanging="283"/>
        <w:jc w:val="both"/>
      </w:pPr>
      <w:r w:rsidRPr="00637CFE">
        <w:t>Copia del Balance de Situación y Estado de Resultados más recie</w:t>
      </w:r>
      <w:r>
        <w:t>nte, a la fecha de la solicitud</w:t>
      </w:r>
    </w:p>
    <w:p w:rsidR="00013F7C" w:rsidRPr="00637CFE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</w:pPr>
      <w:r w:rsidRPr="00637CFE">
        <w:lastRenderedPageBreak/>
        <w:t xml:space="preserve">Convenio </w:t>
      </w:r>
      <w:r>
        <w:t xml:space="preserve"> de Comercialización masiva </w:t>
      </w:r>
      <w:r w:rsidRPr="00637CFE">
        <w:t xml:space="preserve">celebrado entre la sociedad de seguros y el comercializador, en el que se </w:t>
      </w:r>
      <w:r>
        <w:t>especifique</w:t>
      </w:r>
      <w:r w:rsidRPr="00637CFE">
        <w:t>:</w:t>
      </w:r>
    </w:p>
    <w:p w:rsidR="00013F7C" w:rsidRPr="00637CFE" w:rsidRDefault="00013F7C" w:rsidP="00013F7C">
      <w:pPr>
        <w:pStyle w:val="Textoindependiente"/>
        <w:numPr>
          <w:ilvl w:val="0"/>
          <w:numId w:val="34"/>
        </w:numPr>
        <w:tabs>
          <w:tab w:val="num" w:pos="4985"/>
        </w:tabs>
        <w:ind w:left="709" w:hanging="283"/>
        <w:jc w:val="both"/>
      </w:pPr>
      <w:r w:rsidRPr="00637CFE">
        <w:t>Los tipos de pólizas de seguros que se comercializarán masivamente;</w:t>
      </w:r>
    </w:p>
    <w:p w:rsidR="00013F7C" w:rsidRPr="00637CFE" w:rsidRDefault="00013F7C" w:rsidP="00013F7C">
      <w:pPr>
        <w:pStyle w:val="Textoindependiente"/>
        <w:numPr>
          <w:ilvl w:val="0"/>
          <w:numId w:val="34"/>
        </w:numPr>
        <w:tabs>
          <w:tab w:val="num" w:pos="4985"/>
        </w:tabs>
        <w:ind w:left="709" w:hanging="283"/>
        <w:jc w:val="both"/>
      </w:pPr>
      <w:r w:rsidRPr="00637CFE">
        <w:t>Cláusula que estipule que al asegurado no se le cobrará ningún cargo</w:t>
      </w:r>
      <w:r w:rsidRPr="00637CFE">
        <w:rPr>
          <w:b/>
        </w:rPr>
        <w:t xml:space="preserve"> </w:t>
      </w:r>
      <w:r w:rsidRPr="00637CFE">
        <w:t>adicional so</w:t>
      </w:r>
      <w:r>
        <w:t>bre la prima establecida</w:t>
      </w:r>
    </w:p>
    <w:p w:rsidR="00013F7C" w:rsidRPr="00637CFE" w:rsidRDefault="00013F7C" w:rsidP="00013F7C">
      <w:pPr>
        <w:pStyle w:val="Textoindependiente"/>
        <w:numPr>
          <w:ilvl w:val="0"/>
          <w:numId w:val="34"/>
        </w:numPr>
        <w:tabs>
          <w:tab w:val="num" w:pos="4985"/>
        </w:tabs>
        <w:ind w:left="709" w:hanging="283"/>
        <w:jc w:val="both"/>
      </w:pPr>
      <w:r w:rsidRPr="00637CFE">
        <w:t>Que los comercializadores deberán proporcionar información a los usuarios en la que se aclare que la responsabilidad por los seguros tomados es de la sociedad de seguros respectiva y que la utilización de dicho medio para su contratación, no significa certificación sobre la solven</w:t>
      </w:r>
      <w:r>
        <w:t>cia de la sociedad de seguros</w:t>
      </w:r>
    </w:p>
    <w:p w:rsidR="00013F7C" w:rsidRDefault="00013F7C" w:rsidP="00013F7C">
      <w:pPr>
        <w:pStyle w:val="Textoindependiente"/>
        <w:numPr>
          <w:ilvl w:val="0"/>
          <w:numId w:val="34"/>
        </w:numPr>
        <w:tabs>
          <w:tab w:val="num" w:pos="4985"/>
        </w:tabs>
        <w:ind w:left="709" w:hanging="283"/>
        <w:jc w:val="both"/>
      </w:pPr>
      <w:r w:rsidRPr="00637CFE">
        <w:t>Si el cobro de las primas será efectuado por la sociedad de s</w:t>
      </w:r>
      <w:r>
        <w:t>eguros o por el comercializador, en este último caso detallar el plazo en que las primas serán remitidas a la aseguradora.</w:t>
      </w:r>
    </w:p>
    <w:p w:rsidR="00013F7C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</w:pPr>
      <w:r w:rsidRPr="00637CFE">
        <w:t>Modelos de pólizas a comercializar.</w:t>
      </w:r>
    </w:p>
    <w:p w:rsidR="00013F7C" w:rsidRDefault="00013F7C" w:rsidP="00013F7C">
      <w:pPr>
        <w:pStyle w:val="Textoindependiente"/>
        <w:numPr>
          <w:ilvl w:val="0"/>
          <w:numId w:val="35"/>
        </w:numPr>
        <w:ind w:left="709" w:hanging="283"/>
        <w:jc w:val="both"/>
      </w:pPr>
      <w:r>
        <w:t>P</w:t>
      </w:r>
      <w:r w:rsidRPr="00637CFE">
        <w:t xml:space="preserve">óliza a comercializar </w:t>
      </w:r>
      <w:r>
        <w:t>previamente de</w:t>
      </w:r>
      <w:r w:rsidRPr="00637CFE">
        <w:t>positada</w:t>
      </w:r>
      <w:r>
        <w:t>s: relacionar en la solicitud, la fecha,</w:t>
      </w:r>
      <w:r w:rsidRPr="00637CFE">
        <w:t xml:space="preserve"> el número de la nota en la que se les comunicó el depósito de la misma</w:t>
      </w:r>
      <w:r>
        <w:t xml:space="preserve"> y la denominación comercial de la póliza.</w:t>
      </w:r>
      <w:r w:rsidRPr="00637CFE">
        <w:t xml:space="preserve"> </w:t>
      </w:r>
    </w:p>
    <w:p w:rsidR="00013F7C" w:rsidRPr="00756248" w:rsidRDefault="00013F7C" w:rsidP="00013F7C">
      <w:pPr>
        <w:pStyle w:val="Textoindependiente"/>
        <w:numPr>
          <w:ilvl w:val="0"/>
          <w:numId w:val="35"/>
        </w:numPr>
        <w:tabs>
          <w:tab w:val="num" w:pos="4985"/>
        </w:tabs>
        <w:ind w:left="709" w:hanging="283"/>
        <w:jc w:val="both"/>
      </w:pPr>
      <w:r>
        <w:t xml:space="preserve">Pólizas en proceso de depósito: relacionar en la solicitud el tipo de póliza de seguro a comercializar mencionando la denominación comercial y la fecha en que se presentó la solicitud de depósito </w:t>
      </w:r>
      <w:r w:rsidRPr="00756248">
        <w:rPr>
          <w:b/>
        </w:rPr>
        <w:t>(Véase también trámite de depósito de pólizas)</w:t>
      </w:r>
      <w:r>
        <w:t>.</w:t>
      </w:r>
    </w:p>
    <w:p w:rsidR="00013F7C" w:rsidRDefault="00013F7C" w:rsidP="00013F7C">
      <w:pPr>
        <w:pStyle w:val="Textoindependiente"/>
        <w:numPr>
          <w:ilvl w:val="0"/>
          <w:numId w:val="35"/>
        </w:numPr>
        <w:tabs>
          <w:tab w:val="num" w:pos="4985"/>
        </w:tabs>
        <w:ind w:left="709" w:hanging="283"/>
        <w:jc w:val="both"/>
      </w:pPr>
      <w:r w:rsidRPr="00637CFE">
        <w:t>Cada</w:t>
      </w:r>
      <w:r w:rsidRPr="00637CFE">
        <w:rPr>
          <w:b/>
        </w:rPr>
        <w:t xml:space="preserve"> </w:t>
      </w:r>
      <w:r w:rsidRPr="00637CFE">
        <w:t>vez que se</w:t>
      </w:r>
      <w:r w:rsidRPr="00637CFE">
        <w:rPr>
          <w:b/>
        </w:rPr>
        <w:t xml:space="preserve"> </w:t>
      </w:r>
      <w:r w:rsidRPr="00637CFE">
        <w:t>promueva una nueva póliza de comercialización masiva, la sociedad de seguros deberá remitir el modelo correspondiente a la Superintendencia para el depósito respectivo</w:t>
      </w:r>
      <w:r>
        <w:t>.</w:t>
      </w:r>
    </w:p>
    <w:p w:rsidR="009337D1" w:rsidRDefault="00013F7C" w:rsidP="00013F7C">
      <w:pPr>
        <w:pStyle w:val="Textoindependiente"/>
        <w:numPr>
          <w:ilvl w:val="0"/>
          <w:numId w:val="35"/>
        </w:numPr>
        <w:tabs>
          <w:tab w:val="num" w:pos="4985"/>
        </w:tabs>
        <w:ind w:left="709" w:hanging="283"/>
        <w:jc w:val="both"/>
      </w:pPr>
      <w:r>
        <w:t>Material publicitario a utilizar para la promoción de la póliza y en el momento de la contratación detallando en su contenido como mínimo lo requerido en el artículo 30 del Reglamento de la Ley de Protección al Consumidor.</w:t>
      </w:r>
    </w:p>
    <w:p w:rsidR="00013F7C" w:rsidRDefault="00013F7C" w:rsidP="00013F7C">
      <w:pPr>
        <w:spacing w:after="0" w:line="240" w:lineRule="auto"/>
      </w:pPr>
    </w:p>
    <w:p w:rsidR="00013F7C" w:rsidRPr="00637CFE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</w:pPr>
      <w:r w:rsidRPr="00637CFE">
        <w:t>Estructura organizativa del comercializador con indicación de la unidad o unidades que se encargarán de la comercialización de las pólizas de</w:t>
      </w:r>
      <w:r>
        <w:t xml:space="preserve"> seguros.</w:t>
      </w:r>
    </w:p>
    <w:p w:rsidR="00013F7C" w:rsidRPr="00637CFE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</w:pPr>
      <w:r w:rsidRPr="00637CFE">
        <w:t>Detalle de los puntos de ventas que tendrán los comercializadores, así como la infraestr</w:t>
      </w:r>
      <w:r>
        <w:t>uctura a utilizar para tal fin.</w:t>
      </w:r>
    </w:p>
    <w:p w:rsidR="00013F7C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</w:pPr>
      <w:r w:rsidRPr="00637CFE">
        <w:t>Plan Anual de Capacitación del personal que atenderá la comercialización masiva de seguros,</w:t>
      </w:r>
      <w:r>
        <w:t xml:space="preserve"> adjuntando:</w:t>
      </w:r>
    </w:p>
    <w:p w:rsidR="00013F7C" w:rsidRDefault="00013F7C" w:rsidP="00013F7C">
      <w:pPr>
        <w:pStyle w:val="Textoindependiente"/>
        <w:numPr>
          <w:ilvl w:val="0"/>
          <w:numId w:val="36"/>
        </w:numPr>
        <w:ind w:left="709" w:hanging="283"/>
        <w:jc w:val="both"/>
      </w:pPr>
      <w:r w:rsidRPr="00637CFE">
        <w:t xml:space="preserve"> </w:t>
      </w:r>
      <w:r>
        <w:t>P</w:t>
      </w:r>
      <w:r w:rsidRPr="00637CFE">
        <w:t>rograma de capacitación específico a ser desarrollado previo al inicio de la comercialización</w:t>
      </w:r>
      <w:r>
        <w:t xml:space="preserve"> y procesos de refuerzo posteriores.</w:t>
      </w:r>
    </w:p>
    <w:p w:rsidR="00013F7C" w:rsidRDefault="00013F7C" w:rsidP="00013F7C">
      <w:pPr>
        <w:pStyle w:val="Textoindependiente"/>
        <w:numPr>
          <w:ilvl w:val="0"/>
          <w:numId w:val="36"/>
        </w:numPr>
        <w:ind w:left="709" w:hanging="283"/>
        <w:jc w:val="both"/>
      </w:pPr>
      <w:r>
        <w:t>L</w:t>
      </w:r>
      <w:r w:rsidRPr="00637CFE">
        <w:t>istado de asistencia firmado por el personal que recibió dicha capacitación</w:t>
      </w:r>
      <w:r>
        <w:t>.</w:t>
      </w:r>
    </w:p>
    <w:p w:rsidR="00013F7C" w:rsidRPr="00637CFE" w:rsidRDefault="00013F7C" w:rsidP="00013F7C">
      <w:pPr>
        <w:pStyle w:val="Textoindependiente"/>
        <w:numPr>
          <w:ilvl w:val="0"/>
          <w:numId w:val="36"/>
        </w:numPr>
        <w:ind w:left="709" w:hanging="283"/>
        <w:jc w:val="both"/>
      </w:pPr>
      <w:r>
        <w:lastRenderedPageBreak/>
        <w:t>Copia del material utilizado para impartir la capacitación.</w:t>
      </w:r>
      <w:r w:rsidRPr="00637CFE">
        <w:t xml:space="preserve"> </w:t>
      </w:r>
    </w:p>
    <w:p w:rsidR="00013F7C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</w:pPr>
      <w:r w:rsidRPr="00637CFE">
        <w:t xml:space="preserve">Manuales de Procedimientos y Políticas de Control Interno, que contenga como mínimo, las descripciones siguientes: </w:t>
      </w:r>
    </w:p>
    <w:p w:rsidR="00013F7C" w:rsidRDefault="00013F7C" w:rsidP="00013F7C">
      <w:pPr>
        <w:pStyle w:val="Textoindependiente"/>
        <w:numPr>
          <w:ilvl w:val="0"/>
          <w:numId w:val="37"/>
        </w:numPr>
        <w:ind w:left="709" w:hanging="283"/>
        <w:jc w:val="both"/>
      </w:pPr>
      <w:r w:rsidRPr="00637CFE">
        <w:t>Procedimientos y controles para la comercialización de las pólizas</w:t>
      </w:r>
      <w:r>
        <w:t>, detallando las unidades organizativas que intervienen por parte del comercializador y la aseguradora.</w:t>
      </w:r>
    </w:p>
    <w:p w:rsidR="00013F7C" w:rsidRPr="00637CFE" w:rsidRDefault="00013F7C" w:rsidP="00013F7C">
      <w:pPr>
        <w:pStyle w:val="Textoindependiente"/>
        <w:numPr>
          <w:ilvl w:val="0"/>
          <w:numId w:val="37"/>
        </w:numPr>
        <w:ind w:left="709" w:hanging="283"/>
        <w:jc w:val="both"/>
      </w:pPr>
      <w:r w:rsidRPr="00637CFE">
        <w:t>Entrega de certi</w:t>
      </w:r>
      <w:r>
        <w:t>ficados y/o pólizas al asegurado, detallando el tiempo de entrega.</w:t>
      </w:r>
      <w:r w:rsidRPr="00637CFE">
        <w:t xml:space="preserve"> </w:t>
      </w:r>
    </w:p>
    <w:p w:rsidR="00013F7C" w:rsidRPr="00637CFE" w:rsidRDefault="00013F7C" w:rsidP="00013F7C">
      <w:pPr>
        <w:pStyle w:val="Textoindependiente"/>
        <w:numPr>
          <w:ilvl w:val="0"/>
          <w:numId w:val="37"/>
        </w:numPr>
        <w:ind w:left="709" w:hanging="283"/>
        <w:jc w:val="both"/>
      </w:pPr>
      <w:r>
        <w:t>La recepción de primas, especificando los posibles medios de pago a utilizar por parte de los asegurados.</w:t>
      </w:r>
    </w:p>
    <w:p w:rsidR="00013F7C" w:rsidRPr="00637CFE" w:rsidRDefault="00013F7C" w:rsidP="00013F7C">
      <w:pPr>
        <w:pStyle w:val="Textoindependiente"/>
        <w:numPr>
          <w:ilvl w:val="0"/>
          <w:numId w:val="37"/>
        </w:numPr>
        <w:ind w:left="709" w:hanging="283"/>
        <w:jc w:val="both"/>
      </w:pPr>
      <w:r w:rsidRPr="00637CFE">
        <w:t>El traslado de primas recibidas a la sociedad de seguros y el ingreso de las comisiones, de acuerdo al plazo esta</w:t>
      </w:r>
      <w:r>
        <w:t>blecido en el convenio.</w:t>
      </w:r>
    </w:p>
    <w:p w:rsidR="00013F7C" w:rsidRDefault="00013F7C" w:rsidP="00013F7C">
      <w:pPr>
        <w:pStyle w:val="Textoindependiente"/>
        <w:numPr>
          <w:ilvl w:val="0"/>
          <w:numId w:val="37"/>
        </w:numPr>
        <w:ind w:left="709" w:hanging="283"/>
        <w:jc w:val="both"/>
      </w:pPr>
      <w:r>
        <w:t>Reclamos de los asegurados, especificar los lugares donde se presentarán los reclamos y si este es diferente a la sociedad de seguros, especificar tiempo para que estos sean informados a la aseguradora y pagados a los asegurados.</w:t>
      </w:r>
    </w:p>
    <w:p w:rsidR="00013F7C" w:rsidRPr="00637CFE" w:rsidRDefault="00013F7C" w:rsidP="00013F7C">
      <w:pPr>
        <w:pStyle w:val="Textoindependiente"/>
        <w:numPr>
          <w:ilvl w:val="0"/>
          <w:numId w:val="37"/>
        </w:numPr>
        <w:ind w:left="709" w:hanging="283"/>
        <w:jc w:val="both"/>
      </w:pPr>
      <w:r>
        <w:t>Firma de elaborado y autorizado.</w:t>
      </w:r>
    </w:p>
    <w:p w:rsidR="00013F7C" w:rsidRDefault="00013F7C" w:rsidP="00013F7C">
      <w:pPr>
        <w:pStyle w:val="Textoindependiente"/>
        <w:numPr>
          <w:ilvl w:val="0"/>
          <w:numId w:val="31"/>
        </w:numPr>
        <w:ind w:left="426" w:hanging="426"/>
        <w:jc w:val="both"/>
      </w:pPr>
      <w:r>
        <w:t>Dependiendo del canal comercial a utilizar para la venta de las pólizas se requerirá información adicional.</w:t>
      </w:r>
    </w:p>
    <w:p w:rsidR="00013F7C" w:rsidRDefault="00013F7C" w:rsidP="00013F7C">
      <w:pPr>
        <w:pStyle w:val="Textoindependiente"/>
        <w:ind w:left="426"/>
        <w:jc w:val="both"/>
      </w:pPr>
    </w:p>
    <w:p w:rsidR="00013F7C" w:rsidRPr="00013F7C" w:rsidRDefault="00013F7C" w:rsidP="00013F7C">
      <w:pPr>
        <w:pStyle w:val="Ttulo2"/>
        <w:rPr>
          <w:rFonts w:asciiTheme="minorHAnsi" w:hAnsiTheme="minorHAnsi"/>
          <w:szCs w:val="18"/>
        </w:rPr>
      </w:pPr>
      <w:r w:rsidRPr="00013F7C">
        <w:rPr>
          <w:rFonts w:asciiTheme="minorHAnsi" w:hAnsiTheme="minorHAnsi"/>
          <w:szCs w:val="18"/>
        </w:rPr>
        <w:t>REQUISITOS PARA LA  CANCELACIÓN</w:t>
      </w:r>
    </w:p>
    <w:p w:rsidR="00013F7C" w:rsidRPr="0006193A" w:rsidRDefault="00013F7C" w:rsidP="00013F7C">
      <w:pPr>
        <w:pStyle w:val="Encabezado"/>
        <w:jc w:val="both"/>
        <w:rPr>
          <w:sz w:val="18"/>
          <w:szCs w:val="18"/>
          <w:lang w:val="es-ES_tradnl"/>
        </w:rPr>
      </w:pPr>
    </w:p>
    <w:p w:rsidR="00013F7C" w:rsidRDefault="00013F7C" w:rsidP="00013F7C">
      <w:pPr>
        <w:pStyle w:val="Textoindependiente"/>
        <w:numPr>
          <w:ilvl w:val="0"/>
          <w:numId w:val="38"/>
        </w:numPr>
        <w:jc w:val="both"/>
      </w:pPr>
      <w:r w:rsidRPr="00A017FE">
        <w:rPr>
          <w:rFonts w:eastAsia="Times New Roman" w:cs="Times New Roman"/>
          <w:color w:val="000000"/>
          <w:lang w:eastAsia="es-SV"/>
        </w:rPr>
        <w:t xml:space="preserve">Solicitud </w:t>
      </w:r>
      <w:r>
        <w:rPr>
          <w:rFonts w:eastAsia="Times New Roman" w:cs="Times New Roman"/>
          <w:color w:val="000000"/>
          <w:lang w:eastAsia="es-SV"/>
        </w:rPr>
        <w:t xml:space="preserve">expresa </w:t>
      </w:r>
      <w:r w:rsidRPr="00A017FE">
        <w:rPr>
          <w:rFonts w:eastAsia="Times New Roman" w:cs="Times New Roman"/>
          <w:color w:val="000000"/>
          <w:lang w:eastAsia="es-SV"/>
        </w:rPr>
        <w:t>dirigida al Superintendente</w:t>
      </w:r>
      <w:r>
        <w:t>, s</w:t>
      </w:r>
      <w:r w:rsidRPr="00637CFE">
        <w:t xml:space="preserve">uscrita por </w:t>
      </w:r>
      <w:r>
        <w:t>el Presidente,</w:t>
      </w:r>
      <w:r w:rsidRPr="00637CFE">
        <w:t xml:space="preserve"> Representante Legal </w:t>
      </w:r>
      <w:r>
        <w:t xml:space="preserve"> </w:t>
      </w:r>
      <w:r w:rsidRPr="00637CFE">
        <w:t>o por un apoderado especialmente designado al efecto</w:t>
      </w:r>
      <w:r>
        <w:t>, que contenga:</w:t>
      </w:r>
    </w:p>
    <w:p w:rsidR="00013F7C" w:rsidRDefault="00013F7C" w:rsidP="00013F7C">
      <w:pPr>
        <w:pStyle w:val="Textoindependiente"/>
        <w:numPr>
          <w:ilvl w:val="0"/>
          <w:numId w:val="39"/>
        </w:numPr>
        <w:jc w:val="both"/>
      </w:pPr>
      <w:r w:rsidRPr="00637CFE">
        <w:t>Nombre, razón social o denominación</w:t>
      </w:r>
      <w:r>
        <w:t xml:space="preserve"> del comercializador</w:t>
      </w:r>
    </w:p>
    <w:p w:rsidR="00013F7C" w:rsidRDefault="00013F7C" w:rsidP="00013F7C">
      <w:pPr>
        <w:pStyle w:val="Textoindependiente"/>
        <w:numPr>
          <w:ilvl w:val="0"/>
          <w:numId w:val="39"/>
        </w:numPr>
        <w:jc w:val="both"/>
      </w:pPr>
      <w:r>
        <w:t>D</w:t>
      </w:r>
      <w:r w:rsidRPr="00637CFE">
        <w:t xml:space="preserve">irección particular </w:t>
      </w:r>
      <w:r>
        <w:t>del comercializador</w:t>
      </w:r>
    </w:p>
    <w:p w:rsidR="00013F7C" w:rsidRDefault="00013F7C" w:rsidP="00013F7C">
      <w:pPr>
        <w:pStyle w:val="Textoindependiente"/>
        <w:numPr>
          <w:ilvl w:val="0"/>
          <w:numId w:val="39"/>
        </w:numPr>
        <w:jc w:val="both"/>
      </w:pPr>
      <w:r>
        <w:t>A</w:t>
      </w:r>
      <w:r w:rsidRPr="00637CFE">
        <w:t>ctividad o giro principal</w:t>
      </w:r>
      <w:r>
        <w:t xml:space="preserve"> del comercializador</w:t>
      </w:r>
    </w:p>
    <w:p w:rsidR="00013F7C" w:rsidRDefault="00013F7C" w:rsidP="00013F7C">
      <w:pPr>
        <w:pStyle w:val="Textoindependiente"/>
        <w:numPr>
          <w:ilvl w:val="0"/>
          <w:numId w:val="38"/>
        </w:numPr>
        <w:jc w:val="both"/>
      </w:pPr>
      <w:r>
        <w:t xml:space="preserve">Copia de la </w:t>
      </w:r>
      <w:r w:rsidRPr="00A669D7">
        <w:t xml:space="preserve">póliza </w:t>
      </w:r>
      <w:r>
        <w:t xml:space="preserve">y anexo de última renovación, </w:t>
      </w:r>
      <w:r w:rsidRPr="00A669D7">
        <w:t xml:space="preserve">suscrita entre la Aseguradora y </w:t>
      </w:r>
      <w:r>
        <w:t>el comercializador masivo.</w:t>
      </w:r>
    </w:p>
    <w:p w:rsidR="00013F7C" w:rsidRPr="00D750B2" w:rsidRDefault="00013F7C" w:rsidP="00013F7C">
      <w:pPr>
        <w:pStyle w:val="Textoindependiente"/>
        <w:ind w:left="720"/>
        <w:jc w:val="both"/>
      </w:pPr>
      <w:r w:rsidRPr="00B45AFA">
        <w:rPr>
          <w:b/>
        </w:rPr>
        <w:t>Nota:</w:t>
      </w:r>
      <w:r>
        <w:t xml:space="preserve"> Se efectuaran verificaciones in-situ por parte de esta Superintendencia.</w:t>
      </w:r>
    </w:p>
    <w:p w:rsidR="00013F7C" w:rsidRPr="00756B8D" w:rsidRDefault="00013F7C" w:rsidP="00013F7C">
      <w:pPr>
        <w:pStyle w:val="Textoindependiente"/>
        <w:ind w:left="426"/>
        <w:jc w:val="both"/>
      </w:pPr>
    </w:p>
    <w:p w:rsidR="00013F7C" w:rsidRPr="00D56EFA" w:rsidRDefault="00013F7C" w:rsidP="00013F7C">
      <w:pPr>
        <w:spacing w:after="0" w:line="240" w:lineRule="auto"/>
      </w:pPr>
    </w:p>
    <w:sectPr w:rsidR="00013F7C" w:rsidRPr="00D56EFA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D09" w:rsidRDefault="00FC6D09" w:rsidP="00F90EE2">
      <w:pPr>
        <w:spacing w:after="0" w:line="240" w:lineRule="auto"/>
      </w:pPr>
      <w:r>
        <w:separator/>
      </w:r>
    </w:p>
  </w:endnote>
  <w:endnote w:type="continuationSeparator" w:id="0">
    <w:p w:rsidR="00FC6D09" w:rsidRDefault="00FC6D09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D09" w:rsidRDefault="00FC6D09" w:rsidP="00F90EE2">
      <w:pPr>
        <w:spacing w:after="0" w:line="240" w:lineRule="auto"/>
      </w:pPr>
      <w:r>
        <w:separator/>
      </w:r>
    </w:p>
  </w:footnote>
  <w:footnote w:type="continuationSeparator" w:id="0">
    <w:p w:rsidR="00FC6D09" w:rsidRDefault="00FC6D09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4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8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1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2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0"/>
  </w:num>
  <w:num w:numId="4">
    <w:abstractNumId w:val="1"/>
  </w:num>
  <w:num w:numId="5">
    <w:abstractNumId w:val="16"/>
  </w:num>
  <w:num w:numId="6">
    <w:abstractNumId w:val="33"/>
  </w:num>
  <w:num w:numId="7">
    <w:abstractNumId w:val="3"/>
  </w:num>
  <w:num w:numId="8">
    <w:abstractNumId w:val="24"/>
  </w:num>
  <w:num w:numId="9">
    <w:abstractNumId w:val="19"/>
  </w:num>
  <w:num w:numId="10">
    <w:abstractNumId w:val="28"/>
  </w:num>
  <w:num w:numId="11">
    <w:abstractNumId w:val="2"/>
  </w:num>
  <w:num w:numId="12">
    <w:abstractNumId w:val="9"/>
  </w:num>
  <w:num w:numId="13">
    <w:abstractNumId w:val="21"/>
  </w:num>
  <w:num w:numId="14">
    <w:abstractNumId w:val="27"/>
  </w:num>
  <w:num w:numId="15">
    <w:abstractNumId w:val="8"/>
  </w:num>
  <w:num w:numId="16">
    <w:abstractNumId w:val="7"/>
  </w:num>
  <w:num w:numId="17">
    <w:abstractNumId w:val="11"/>
  </w:num>
  <w:num w:numId="18">
    <w:abstractNumId w:val="13"/>
  </w:num>
  <w:num w:numId="19">
    <w:abstractNumId w:val="36"/>
  </w:num>
  <w:num w:numId="20">
    <w:abstractNumId w:val="17"/>
  </w:num>
  <w:num w:numId="21">
    <w:abstractNumId w:val="37"/>
  </w:num>
  <w:num w:numId="22">
    <w:abstractNumId w:val="34"/>
  </w:num>
  <w:num w:numId="23">
    <w:abstractNumId w:val="31"/>
  </w:num>
  <w:num w:numId="24">
    <w:abstractNumId w:val="15"/>
  </w:num>
  <w:num w:numId="25">
    <w:abstractNumId w:val="35"/>
  </w:num>
  <w:num w:numId="26">
    <w:abstractNumId w:val="22"/>
  </w:num>
  <w:num w:numId="27">
    <w:abstractNumId w:val="29"/>
  </w:num>
  <w:num w:numId="28">
    <w:abstractNumId w:val="38"/>
  </w:num>
  <w:num w:numId="29">
    <w:abstractNumId w:val="20"/>
  </w:num>
  <w:num w:numId="30">
    <w:abstractNumId w:val="23"/>
  </w:num>
  <w:num w:numId="31">
    <w:abstractNumId w:val="14"/>
  </w:num>
  <w:num w:numId="32">
    <w:abstractNumId w:val="4"/>
  </w:num>
  <w:num w:numId="33">
    <w:abstractNumId w:val="32"/>
  </w:num>
  <w:num w:numId="34">
    <w:abstractNumId w:val="12"/>
  </w:num>
  <w:num w:numId="35">
    <w:abstractNumId w:val="5"/>
  </w:num>
  <w:num w:numId="36">
    <w:abstractNumId w:val="18"/>
  </w:num>
  <w:num w:numId="37">
    <w:abstractNumId w:val="26"/>
  </w:num>
  <w:num w:numId="38">
    <w:abstractNumId w:val="10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62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92113"/>
    <w:rsid w:val="00C93360"/>
    <w:rsid w:val="00C93FA9"/>
    <w:rsid w:val="00CA0772"/>
    <w:rsid w:val="00CA1D7B"/>
    <w:rsid w:val="00CC012A"/>
    <w:rsid w:val="00CE7618"/>
    <w:rsid w:val="00D20F0C"/>
    <w:rsid w:val="00D31688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5</TotalTime>
  <Pages>3</Pages>
  <Words>854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5542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bcbs</cp:lastModifiedBy>
  <cp:revision>3</cp:revision>
  <cp:lastPrinted>2014-07-16T20:16:00Z</cp:lastPrinted>
  <dcterms:created xsi:type="dcterms:W3CDTF">2016-07-20T16:53:00Z</dcterms:created>
  <dcterms:modified xsi:type="dcterms:W3CDTF">2016-07-20T16:57:00Z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